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049" w:rsidRDefault="0055104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Татар теленнән белем бирү минимумы тапшыру өчен сораулар</w:t>
      </w:r>
    </w:p>
    <w:p w:rsidR="00551049" w:rsidRDefault="0055104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1нче чирек буенча</w:t>
      </w:r>
    </w:p>
    <w:p w:rsidR="00551049" w:rsidRDefault="00551049">
      <w:pPr>
        <w:jc w:val="center"/>
        <w:rPr>
          <w:rFonts w:ascii="Times New Roman" w:hAnsi="Times New Roman"/>
          <w:sz w:val="24"/>
        </w:rPr>
      </w:pPr>
    </w:p>
    <w:p w:rsidR="00551049" w:rsidRDefault="00551049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 нче сыйныфлар өчен</w:t>
      </w:r>
    </w:p>
    <w:p w:rsidR="00551049" w:rsidRDefault="00551049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Исем сүз төркеменә билгеләмә бирегез.</w:t>
      </w:r>
    </w:p>
    <w:p w:rsidR="00551049" w:rsidRDefault="00551049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Исемнәрнең килеш белән төрләнеше.</w:t>
      </w:r>
    </w:p>
    <w:p w:rsidR="00551049" w:rsidRDefault="00551049">
      <w:pPr>
        <w:numPr>
          <w:ilvl w:val="0"/>
          <w:numId w:val="1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Ялгызлык һәм уртаклык исемнәр.</w:t>
      </w:r>
    </w:p>
    <w:p w:rsidR="00551049" w:rsidRDefault="00551049">
      <w:pPr>
        <w:numPr>
          <w:ilvl w:val="0"/>
          <w:numId w:val="1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Сыйфат сүз төркеменә билгеләмә бирегез.</w:t>
      </w:r>
    </w:p>
    <w:p w:rsidR="00551049" w:rsidRDefault="00551049">
      <w:pPr>
        <w:numPr>
          <w:ilvl w:val="0"/>
          <w:numId w:val="1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Сан сүз төркеме турында белгәннәреңне сөйлә.</w:t>
      </w:r>
    </w:p>
    <w:p w:rsidR="00551049" w:rsidRDefault="00551049">
      <w:pPr>
        <w:numPr>
          <w:ilvl w:val="0"/>
          <w:numId w:val="1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Зат алмашлыклары.</w:t>
      </w:r>
    </w:p>
    <w:p w:rsidR="00551049" w:rsidRDefault="00551049">
      <w:pPr>
        <w:numPr>
          <w:ilvl w:val="0"/>
          <w:numId w:val="1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Фигыль сүз төркеменә билгеләмә бирегез.</w:t>
      </w:r>
    </w:p>
    <w:p w:rsidR="00551049" w:rsidRDefault="00551049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 бирем.</w:t>
      </w:r>
    </w:p>
    <w:p w:rsidR="00551049" w:rsidRDefault="00551049">
      <w:pPr>
        <w:numPr>
          <w:ilvl w:val="0"/>
          <w:numId w:val="2"/>
        </w:numPr>
        <w:ind w:left="108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Бирелгән исемнәрне  килеш белән төрләндерергә.</w:t>
      </w:r>
    </w:p>
    <w:p w:rsidR="00551049" w:rsidRDefault="00551049">
      <w:pPr>
        <w:numPr>
          <w:ilvl w:val="0"/>
          <w:numId w:val="2"/>
        </w:numPr>
        <w:ind w:left="1080" w:hanging="36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Җәнлекләр кышны төрлечә каршы ала. –</w:t>
      </w:r>
      <w:r>
        <w:rPr>
          <w:rFonts w:ascii="Times New Roman" w:hAnsi="Times New Roman"/>
          <w:sz w:val="24"/>
        </w:rPr>
        <w:t xml:space="preserve"> җөмләсен җөмлә кисәкләре ягыннан тикшерергә.</w:t>
      </w:r>
    </w:p>
    <w:p w:rsidR="00551049" w:rsidRDefault="00551049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 нчы сыйныфлар өчен</w:t>
      </w:r>
    </w:p>
    <w:p w:rsidR="00551049" w:rsidRDefault="00551049">
      <w:pPr>
        <w:numPr>
          <w:ilvl w:val="0"/>
          <w:numId w:val="3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Җөмләнең баш кисәкләре: ия белән хәбәр.</w:t>
      </w:r>
    </w:p>
    <w:p w:rsidR="00551049" w:rsidRDefault="00551049">
      <w:pPr>
        <w:numPr>
          <w:ilvl w:val="0"/>
          <w:numId w:val="3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Җөмләнең иярчен кисәкләре: аергыч, тәмамлык, хәл.</w:t>
      </w:r>
    </w:p>
    <w:p w:rsidR="00551049" w:rsidRDefault="00551049">
      <w:pPr>
        <w:numPr>
          <w:ilvl w:val="0"/>
          <w:numId w:val="3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Исем сүз төркеменә билгеләмә бирегез.</w:t>
      </w:r>
    </w:p>
    <w:p w:rsidR="00551049" w:rsidRDefault="00551049">
      <w:pPr>
        <w:numPr>
          <w:ilvl w:val="0"/>
          <w:numId w:val="3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Исемнәрнең килеш белән төрләнеше.</w:t>
      </w:r>
    </w:p>
    <w:p w:rsidR="00551049" w:rsidRDefault="00551049">
      <w:pPr>
        <w:numPr>
          <w:ilvl w:val="0"/>
          <w:numId w:val="3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Исемнәрнең ясалышы.</w:t>
      </w:r>
    </w:p>
    <w:p w:rsidR="00551049" w:rsidRDefault="00551049">
      <w:pPr>
        <w:numPr>
          <w:ilvl w:val="0"/>
          <w:numId w:val="3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Сыйфат сүз төркеменә билгеләмә бирегез.</w:t>
      </w:r>
    </w:p>
    <w:p w:rsidR="00551049" w:rsidRDefault="00551049">
      <w:pPr>
        <w:numPr>
          <w:ilvl w:val="0"/>
          <w:numId w:val="3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Сыйфат дәрәҗәләре.</w:t>
      </w:r>
    </w:p>
    <w:p w:rsidR="00551049" w:rsidRDefault="00551049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 бирем.</w:t>
      </w:r>
    </w:p>
    <w:p w:rsidR="00551049" w:rsidRDefault="00551049">
      <w:pPr>
        <w:numPr>
          <w:ilvl w:val="0"/>
          <w:numId w:val="4"/>
        </w:numPr>
        <w:ind w:left="1080" w:hanging="36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Каен</w:t>
      </w:r>
      <w:r>
        <w:rPr>
          <w:rFonts w:ascii="Times New Roman" w:hAnsi="Times New Roman"/>
          <w:sz w:val="24"/>
        </w:rPr>
        <w:t xml:space="preserve"> сүзен тартым һәм килеш белән төрләндерергә</w:t>
      </w:r>
    </w:p>
    <w:p w:rsidR="00551049" w:rsidRDefault="00551049">
      <w:pPr>
        <w:numPr>
          <w:ilvl w:val="0"/>
          <w:numId w:val="4"/>
        </w:numPr>
        <w:ind w:left="1080" w:hanging="36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Күчмә кошлар җылы якларга юл тоткан</w:t>
      </w:r>
      <w:r>
        <w:rPr>
          <w:rFonts w:ascii="Times New Roman" w:hAnsi="Times New Roman"/>
          <w:sz w:val="24"/>
        </w:rPr>
        <w:t>. – җөмләнең баш һәм иярчен кисәкләрен билгеләргә</w:t>
      </w:r>
    </w:p>
    <w:p w:rsidR="00551049" w:rsidRDefault="00551049">
      <w:pPr>
        <w:numPr>
          <w:ilvl w:val="0"/>
          <w:numId w:val="4"/>
        </w:numPr>
        <w:ind w:left="1080" w:hanging="36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Күчмә кошлар җылы якларга юл тоткан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i/>
          <w:sz w:val="24"/>
        </w:rPr>
        <w:t xml:space="preserve">Җылы </w:t>
      </w:r>
      <w:r>
        <w:rPr>
          <w:rFonts w:ascii="Times New Roman" w:hAnsi="Times New Roman"/>
          <w:sz w:val="24"/>
        </w:rPr>
        <w:t>сүзенә морфологик анализ ясарга</w:t>
      </w:r>
    </w:p>
    <w:p w:rsidR="00551049" w:rsidRDefault="00551049">
      <w:pPr>
        <w:ind w:left="1080"/>
        <w:jc w:val="center"/>
        <w:rPr>
          <w:rFonts w:ascii="Times New Roman" w:hAnsi="Times New Roman"/>
          <w:b/>
          <w:sz w:val="24"/>
        </w:rPr>
      </w:pPr>
    </w:p>
    <w:p w:rsidR="00551049" w:rsidRPr="006474CF" w:rsidRDefault="00551049" w:rsidP="006474CF">
      <w:pPr>
        <w:numPr>
          <w:ilvl w:val="0"/>
          <w:numId w:val="10"/>
        </w:numPr>
        <w:jc w:val="center"/>
        <w:rPr>
          <w:rFonts w:ascii="Times New Roman" w:hAnsi="Times New Roman"/>
          <w:bCs/>
          <w:sz w:val="24"/>
        </w:rPr>
      </w:pPr>
      <w:r w:rsidRPr="006474CF">
        <w:rPr>
          <w:rFonts w:ascii="Times New Roman" w:hAnsi="Times New Roman"/>
          <w:bCs/>
          <w:sz w:val="24"/>
        </w:rPr>
        <w:t>нче сыйныфлар өчен</w:t>
      </w:r>
    </w:p>
    <w:p w:rsidR="00551049" w:rsidRDefault="00551049">
      <w:pPr>
        <w:numPr>
          <w:ilvl w:val="0"/>
          <w:numId w:val="5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Кушымчалар һәм аларның төрләре.</w:t>
      </w:r>
    </w:p>
    <w:p w:rsidR="00551049" w:rsidRDefault="00551049">
      <w:pPr>
        <w:numPr>
          <w:ilvl w:val="0"/>
          <w:numId w:val="5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Татар телендә сүз ясалыш ысуллары.</w:t>
      </w:r>
    </w:p>
    <w:p w:rsidR="00551049" w:rsidRDefault="00551049">
      <w:pPr>
        <w:numPr>
          <w:ilvl w:val="0"/>
          <w:numId w:val="5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Сүзтезмә турында гомуми төшенчә. Сүзтезмәләрнең төрләре.</w:t>
      </w:r>
    </w:p>
    <w:p w:rsidR="00551049" w:rsidRDefault="00551049">
      <w:pPr>
        <w:numPr>
          <w:ilvl w:val="0"/>
          <w:numId w:val="5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Җөмлә. Әйтү максаты буенча җөмләләр.</w:t>
      </w:r>
    </w:p>
    <w:p w:rsidR="00551049" w:rsidRDefault="00551049">
      <w:pPr>
        <w:numPr>
          <w:ilvl w:val="0"/>
          <w:numId w:val="5"/>
        </w:numPr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Җөмләдә сүзләр бәйләнеше.</w:t>
      </w:r>
    </w:p>
    <w:p w:rsidR="00551049" w:rsidRDefault="00551049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 бирем.</w:t>
      </w:r>
    </w:p>
    <w:p w:rsidR="00551049" w:rsidRDefault="00551049">
      <w:pPr>
        <w:numPr>
          <w:ilvl w:val="0"/>
          <w:numId w:val="6"/>
        </w:numPr>
        <w:ind w:left="108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Сүзтезмәләрне тикшерү.</w:t>
      </w:r>
    </w:p>
    <w:p w:rsidR="00551049" w:rsidRDefault="00551049">
      <w:pPr>
        <w:numPr>
          <w:ilvl w:val="0"/>
          <w:numId w:val="6"/>
        </w:numPr>
        <w:ind w:left="108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Сүзләрне төзелеше һәм ясалышы ягыннан тикшерү.</w:t>
      </w:r>
    </w:p>
    <w:p w:rsidR="00551049" w:rsidRDefault="00551049">
      <w:pPr>
        <w:ind w:left="1080"/>
        <w:rPr>
          <w:rFonts w:ascii="Times New Roman" w:hAnsi="Times New Roman"/>
          <w:sz w:val="24"/>
        </w:rPr>
      </w:pPr>
    </w:p>
    <w:p w:rsidR="00551049" w:rsidRDefault="00551049">
      <w:pPr>
        <w:ind w:left="1080"/>
        <w:rPr>
          <w:rFonts w:ascii="Times New Roman" w:hAnsi="Times New Roman"/>
          <w:sz w:val="24"/>
        </w:rPr>
      </w:pPr>
    </w:p>
    <w:p w:rsidR="00551049" w:rsidRDefault="00551049" w:rsidP="006474CF">
      <w:pPr>
        <w:numPr>
          <w:ilvl w:val="0"/>
          <w:numId w:val="10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нче сыйныфлар өчен</w:t>
      </w:r>
    </w:p>
    <w:p w:rsidR="00551049" w:rsidRDefault="00551049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Туры һәм кыек сөйләм турында белешмә.</w:t>
      </w:r>
    </w:p>
    <w:p w:rsidR="00551049" w:rsidRDefault="00551049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Диалог.</w:t>
      </w:r>
    </w:p>
    <w:p w:rsidR="00551049" w:rsidRDefault="00551049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Җөмләнең баш кисәкләре: ия белән хәбәр.</w:t>
      </w:r>
    </w:p>
    <w:p w:rsidR="00551049" w:rsidRDefault="00551049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Җөмләнең иярчен кисәкләре: аергыч, тәмамлык,хәл</w:t>
      </w:r>
    </w:p>
    <w:p w:rsidR="00551049" w:rsidRDefault="00551049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Кушма җөмләгә билгеләмә бирү.</w:t>
      </w:r>
    </w:p>
    <w:p w:rsidR="00551049" w:rsidRDefault="00551049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 бирем.</w:t>
      </w:r>
    </w:p>
    <w:p w:rsidR="00551049" w:rsidRDefault="00551049">
      <w:pPr>
        <w:numPr>
          <w:ilvl w:val="0"/>
          <w:numId w:val="8"/>
        </w:numPr>
        <w:ind w:left="108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Туры сөйләмне кыек сөйләмгә әйләндерү.</w:t>
      </w:r>
    </w:p>
    <w:p w:rsidR="00551049" w:rsidRDefault="00551049">
      <w:pPr>
        <w:numPr>
          <w:ilvl w:val="0"/>
          <w:numId w:val="8"/>
        </w:numPr>
        <w:ind w:left="108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Бирелгән җөмләне сүз төркемнәре һәм җөмлә кисәкләре ягыннан тикшерү.</w:t>
      </w:r>
    </w:p>
    <w:p w:rsidR="00551049" w:rsidRDefault="00551049">
      <w:pPr>
        <w:ind w:left="720"/>
        <w:rPr>
          <w:rFonts w:ascii="Times New Roman" w:hAnsi="Times New Roman"/>
          <w:sz w:val="24"/>
        </w:rPr>
      </w:pPr>
    </w:p>
    <w:p w:rsidR="00551049" w:rsidRDefault="00551049">
      <w:pPr>
        <w:ind w:left="720"/>
        <w:rPr>
          <w:rFonts w:ascii="Times New Roman" w:hAnsi="Times New Roman"/>
          <w:sz w:val="24"/>
        </w:rPr>
      </w:pPr>
    </w:p>
    <w:p w:rsidR="00551049" w:rsidRPr="006474CF" w:rsidRDefault="00551049" w:rsidP="006474CF">
      <w:pPr>
        <w:numPr>
          <w:ilvl w:val="0"/>
          <w:numId w:val="11"/>
        </w:numPr>
        <w:jc w:val="center"/>
        <w:rPr>
          <w:rFonts w:ascii="Times New Roman" w:hAnsi="Times New Roman"/>
          <w:bCs/>
          <w:sz w:val="24"/>
        </w:rPr>
      </w:pPr>
      <w:r w:rsidRPr="006474CF">
        <w:rPr>
          <w:rFonts w:ascii="Times New Roman" w:hAnsi="Times New Roman"/>
          <w:bCs/>
          <w:sz w:val="24"/>
        </w:rPr>
        <w:t>нчы сыйныф өчен</w:t>
      </w:r>
    </w:p>
    <w:p w:rsidR="00551049" w:rsidRDefault="00551049">
      <w:pPr>
        <w:numPr>
          <w:ilvl w:val="0"/>
          <w:numId w:val="9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Рәт гармониясе.</w:t>
      </w:r>
    </w:p>
    <w:p w:rsidR="00551049" w:rsidRDefault="00551049">
      <w:pPr>
        <w:numPr>
          <w:ilvl w:val="0"/>
          <w:numId w:val="9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Ирен гармониясе.</w:t>
      </w:r>
    </w:p>
    <w:p w:rsidR="00551049" w:rsidRDefault="00551049">
      <w:pPr>
        <w:numPr>
          <w:ilvl w:val="0"/>
          <w:numId w:val="9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Тартык авазларның уңай һәм кире ассимиляциясе.</w:t>
      </w:r>
    </w:p>
    <w:p w:rsidR="00551049" w:rsidRDefault="00551049">
      <w:pPr>
        <w:numPr>
          <w:ilvl w:val="0"/>
          <w:numId w:val="9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Синонимнар. Антонимнар. Омонимнар.</w:t>
      </w:r>
    </w:p>
    <w:p w:rsidR="00551049" w:rsidRDefault="00551049">
      <w:pPr>
        <w:numPr>
          <w:ilvl w:val="0"/>
          <w:numId w:val="9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Сүзләрнең туры һәм күчерелмә мәгънәләре.</w:t>
      </w:r>
    </w:p>
    <w:p w:rsidR="00551049" w:rsidRDefault="00551049">
      <w:pPr>
        <w:numPr>
          <w:ilvl w:val="0"/>
          <w:numId w:val="9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Фразеологик әйтелмәләр.</w:t>
      </w:r>
    </w:p>
    <w:p w:rsidR="00551049" w:rsidRDefault="00551049">
      <w:pPr>
        <w:numPr>
          <w:ilvl w:val="0"/>
          <w:numId w:val="9"/>
        </w:numPr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Сүзләрнең мәгънәле кисәкләре. Кушымчаларның төрләре.</w:t>
      </w:r>
    </w:p>
    <w:p w:rsidR="00551049" w:rsidRDefault="00551049"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 биремдә әлеге кагыйдәләргә караган БРТ биремнәре эшләнә.</w:t>
      </w:r>
    </w:p>
    <w:p w:rsidR="00551049" w:rsidRDefault="00551049">
      <w:pPr>
        <w:ind w:left="720"/>
        <w:rPr>
          <w:rFonts w:ascii="Times New Roman" w:hAnsi="Times New Roman"/>
          <w:sz w:val="24"/>
        </w:rPr>
      </w:pPr>
    </w:p>
    <w:sectPr w:rsidR="00551049" w:rsidSect="006474C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3257"/>
    <w:multiLevelType w:val="hybridMultilevel"/>
    <w:tmpl w:val="F5E87F90"/>
    <w:lvl w:ilvl="0" w:tplc="7DAEF4A4">
      <w:start w:val="9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2CC2395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9604ED7"/>
    <w:multiLevelType w:val="hybridMultilevel"/>
    <w:tmpl w:val="AB3C9EAE"/>
    <w:lvl w:ilvl="0" w:tplc="ABB862AA">
      <w:start w:val="7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3C1356C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266006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5C31BF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CB022B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7CB1AC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BA261B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E75526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64A38D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2320"/>
    <w:rsid w:val="001A64E2"/>
    <w:rsid w:val="00551049"/>
    <w:rsid w:val="006474CF"/>
    <w:rsid w:val="00E72320"/>
    <w:rsid w:val="00ED2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289</Words>
  <Characters>1651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Рамиля</cp:lastModifiedBy>
  <cp:revision>2</cp:revision>
  <dcterms:created xsi:type="dcterms:W3CDTF">2017-10-04T12:43:00Z</dcterms:created>
  <dcterms:modified xsi:type="dcterms:W3CDTF">2017-10-04T12:45:00Z</dcterms:modified>
</cp:coreProperties>
</file>